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A01D7" w14:textId="10BC9674" w:rsidR="00081245" w:rsidRPr="00081245" w:rsidRDefault="00081245" w:rsidP="0008124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color w:val="1F3763"/>
          <w:sz w:val="18"/>
          <w:szCs w:val="18"/>
        </w:rPr>
      </w:pPr>
      <w:r>
        <w:rPr>
          <w:rStyle w:val="normaltextrun"/>
          <w:rFonts w:ascii="Arial" w:hAnsi="Arial"/>
          <w:color w:val="1F3763"/>
          <w:sz w:val="32"/>
          <w:szCs w:val="32"/>
          <w:cs/>
        </w:rPr>
        <w:t>มนูย่อย “ระบบการรับฟังประสบการณ์ผู้ป่วยสู่การปรับระบบบริการ”</w:t>
      </w:r>
      <w:r>
        <w:rPr>
          <w:rStyle w:val="eop"/>
          <w:rFonts w:ascii="Arial" w:hAnsi="Arial" w:cs="Arial"/>
          <w:color w:val="1F3763"/>
          <w:sz w:val="32"/>
          <w:szCs w:val="32"/>
        </w:rPr>
        <w:t> </w:t>
      </w:r>
    </w:p>
    <w:p w14:paraId="67D8CB21" w14:textId="7EBDDE67" w:rsidR="00081245" w:rsidRPr="008E69EF" w:rsidRDefault="00081245" w:rsidP="00081245">
      <w:pPr>
        <w:spacing w:after="0"/>
        <w:jc w:val="center"/>
        <w:textAlignment w:val="baseline"/>
        <w:rPr>
          <w:rFonts w:ascii="TH SarabunPSK" w:eastAsiaTheme="majorEastAsia" w:hAnsi="TH SarabunPSK" w:cs="TH SarabunPSK"/>
          <w:b/>
          <w:bCs/>
          <w:kern w:val="24"/>
          <w:sz w:val="52"/>
          <w:szCs w:val="52"/>
          <w:cs/>
          <w:lang w:bidi="th-TH"/>
        </w:rPr>
      </w:pPr>
      <w:r w:rsidRPr="008E69EF">
        <w:rPr>
          <w:rFonts w:ascii="TH SarabunPSK" w:eastAsiaTheme="majorEastAsia" w:hAnsi="TH SarabunPSK" w:cs="TH SarabunPSK" w:hint="cs"/>
          <w:b/>
          <w:bCs/>
          <w:kern w:val="24"/>
          <w:sz w:val="52"/>
          <w:szCs w:val="52"/>
          <w:cs/>
          <w:lang w:bidi="th-TH"/>
        </w:rPr>
        <w:t>การรับฟังประสบการณ์ผู้ป่วยสู่การปรับระบบบริการ</w:t>
      </w:r>
    </w:p>
    <w:p w14:paraId="302664BC" w14:textId="2DE49438" w:rsidR="008E69EF" w:rsidRPr="00081245" w:rsidRDefault="00081245" w:rsidP="00081245">
      <w:pPr>
        <w:spacing w:after="0"/>
        <w:jc w:val="center"/>
        <w:textAlignment w:val="baseline"/>
        <w:rPr>
          <w:rFonts w:ascii="TH SarabunPSK" w:eastAsiaTheme="majorEastAsia" w:hAnsi="TH SarabunPSK" w:cs="TH SarabunPSK"/>
          <w:b/>
          <w:bCs/>
          <w:kern w:val="24"/>
          <w:sz w:val="52"/>
          <w:szCs w:val="52"/>
          <w:lang w:bidi="th-TH"/>
        </w:rPr>
      </w:pPr>
      <w:r w:rsidRPr="008E69EF">
        <w:rPr>
          <w:rFonts w:ascii="TH SarabunPSK" w:eastAsiaTheme="majorEastAsia" w:hAnsi="TH SarabunPSK" w:cs="TH SarabunPSK"/>
          <w:b/>
          <w:bCs/>
          <w:kern w:val="24"/>
          <w:sz w:val="52"/>
          <w:szCs w:val="52"/>
        </w:rPr>
        <w:t xml:space="preserve">Patient Experience </w:t>
      </w:r>
      <w:r>
        <w:rPr>
          <w:rFonts w:ascii="TH SarabunPSK" w:eastAsiaTheme="majorEastAsia" w:hAnsi="TH SarabunPSK" w:cs="TH SarabunPSK"/>
          <w:b/>
          <w:bCs/>
          <w:kern w:val="24"/>
          <w:sz w:val="52"/>
          <w:szCs w:val="52"/>
        </w:rPr>
        <w:t>Program:</w:t>
      </w:r>
      <w:r>
        <w:rPr>
          <w:rFonts w:ascii="TH SarabunPSK" w:eastAsiaTheme="majorEastAsia" w:hAnsi="TH SarabunPSK" w:cs="TH SarabunPSK"/>
          <w:b/>
          <w:bCs/>
          <w:kern w:val="24"/>
          <w:sz w:val="52"/>
          <w:szCs w:val="52"/>
          <w:lang w:bidi="th-TH"/>
        </w:rPr>
        <w:t xml:space="preserve"> PEP</w:t>
      </w:r>
    </w:p>
    <w:p w14:paraId="28C6A9A4" w14:textId="0207AF96" w:rsidR="004D1467" w:rsidRDefault="00316238" w:rsidP="00316238">
      <w:pPr>
        <w:autoSpaceDE w:val="0"/>
        <w:autoSpaceDN w:val="0"/>
        <w:adjustRightInd w:val="0"/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0F3F22" wp14:editId="3DBCFB6C">
            <wp:simplePos x="0" y="0"/>
            <wp:positionH relativeFrom="column">
              <wp:posOffset>3970020</wp:posOffset>
            </wp:positionH>
            <wp:positionV relativeFrom="paragraph">
              <wp:posOffset>127000</wp:posOffset>
            </wp:positionV>
            <wp:extent cx="2649855" cy="1760220"/>
            <wp:effectExtent l="76200" t="76200" r="131445" b="125730"/>
            <wp:wrapSquare wrapText="bothSides"/>
            <wp:docPr id="1955398651" name="Picture 1955398651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98651" name="Picture 1955398651" descr="A computer screen capture&#10;&#10;Description automatically generated with medium confidence"/>
                    <pic:cNvPicPr/>
                  </pic:nvPicPr>
                  <pic:blipFill rotWithShape="1">
                    <a:blip r:embed="rId11"/>
                    <a:srcRect l="22204" t="19145" r="21958" b="14910"/>
                    <a:stretch/>
                  </pic:blipFill>
                  <pic:spPr bwMode="auto">
                    <a:xfrm>
                      <a:off x="0" y="0"/>
                      <a:ext cx="2649855" cy="1760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4A">
        <w:rPr>
          <w:rFonts w:ascii="TH SarabunPSK" w:hAnsi="TH SarabunPSK" w:cs="TH SarabunPSK"/>
          <w:b/>
          <w:bCs/>
          <w:sz w:val="32"/>
          <w:szCs w:val="32"/>
        </w:rPr>
        <w:t xml:space="preserve">People Center of Care </w:t>
      </w:r>
      <w:r w:rsidR="00F1424A" w:rsidRPr="00935733">
        <w:rPr>
          <w:rFonts w:ascii="TH SarabunPSK" w:hAnsi="TH SarabunPSK" w:cs="TH SarabunPSK" w:hint="cs"/>
          <w:sz w:val="32"/>
          <w:szCs w:val="32"/>
          <w:cs/>
        </w:rPr>
        <w:t>หลักสำคัญ</w:t>
      </w:r>
      <w:r w:rsidR="00F1424A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F1424A">
        <w:rPr>
          <w:rFonts w:ascii="TH SarabunPSK" w:hAnsi="TH SarabunPSK" w:cs="TH SarabunPSK"/>
          <w:sz w:val="32"/>
          <w:szCs w:val="32"/>
        </w:rPr>
        <w:t xml:space="preserve">Process of care </w:t>
      </w:r>
      <w:r w:rsidR="00F1424A" w:rsidRPr="006B7FE8">
        <w:rPr>
          <w:rFonts w:ascii="TH SarabunPSK" w:hAnsi="TH SarabunPSK" w:cs="TH SarabunPSK" w:hint="cs"/>
          <w:sz w:val="32"/>
          <w:szCs w:val="32"/>
          <w:cs/>
        </w:rPr>
        <w:t>คนไข้ที่สามารถดูแลตัวเองได้แล้วยังมีครอบครัว</w:t>
      </w:r>
      <w:r w:rsidR="00F1424A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F1424A" w:rsidRPr="006B7FE8">
        <w:rPr>
          <w:rFonts w:ascii="TH SarabunPSK" w:hAnsi="TH SarabunPSK" w:cs="TH SarabunPSK" w:hint="cs"/>
          <w:sz w:val="32"/>
          <w:szCs w:val="32"/>
          <w:cs/>
        </w:rPr>
        <w:t>ส่วนร่วมในการดูแล</w:t>
      </w:r>
      <w:r w:rsidR="00F1424A">
        <w:rPr>
          <w:rFonts w:ascii="TH SarabunPSK" w:hAnsi="TH SarabunPSK" w:cs="TH SarabunPSK" w:hint="cs"/>
          <w:sz w:val="32"/>
          <w:szCs w:val="32"/>
          <w:cs/>
        </w:rPr>
        <w:t>คนไข้ให้หายจากโรคได้ นอกจากนี้</w:t>
      </w:r>
      <w:r w:rsidR="00F1424A" w:rsidRPr="006B7FE8">
        <w:rPr>
          <w:rFonts w:ascii="TH SarabunPSK" w:hAnsi="TH SarabunPSK" w:cs="TH SarabunPSK" w:hint="cs"/>
          <w:sz w:val="32"/>
          <w:szCs w:val="32"/>
          <w:cs/>
        </w:rPr>
        <w:t xml:space="preserve">และยังมีมิติทางสังคม ชุมชน ยังจำเป็นมีส่วนช่วยในการดูแลสร้างสุขภาวะที่ดีให้กับคนไข้อีกด้วย ลดการเลือกปฏิบัติกับคนไข้ โดยกระบวนการมีส่วนร่วม “โดยมีผู้ป่วยเป็นศูนย์กลาง” </w:t>
      </w:r>
      <w:r w:rsidR="00F1424A">
        <w:rPr>
          <w:rFonts w:ascii="TH SarabunPSK" w:hAnsi="TH SarabunPSK" w:cs="TH SarabunPSK" w:hint="cs"/>
          <w:sz w:val="32"/>
          <w:szCs w:val="32"/>
          <w:cs/>
        </w:rPr>
        <w:t xml:space="preserve">และยังมี </w:t>
      </w:r>
      <w:r w:rsidR="00F1424A">
        <w:rPr>
          <w:rFonts w:ascii="TH SarabunPSK" w:hAnsi="TH SarabunPSK" w:cs="TH SarabunPSK"/>
          <w:sz w:val="32"/>
          <w:szCs w:val="32"/>
        </w:rPr>
        <w:t xml:space="preserve">Factor </w:t>
      </w:r>
      <w:r w:rsidR="00F1424A">
        <w:rPr>
          <w:rFonts w:ascii="TH SarabunPSK" w:hAnsi="TH SarabunPSK" w:cs="TH SarabunPSK" w:hint="cs"/>
          <w:sz w:val="32"/>
          <w:szCs w:val="32"/>
          <w:cs/>
        </w:rPr>
        <w:t>อื่น ๆ ที่มีส่วนสำคัญ เช่น โรงงาน โรงเรียน ที่มีส่วนสร้างสุขภาวะที่ดีให้กับคนไข้ได้ ทำให้คนไข้รู้สึกว่าตนเองมีคุณค่า มีความหวัง มองโลกได้กว้างขึ้น กระบว</w:t>
      </w:r>
      <w:r w:rsidR="00B35A6A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F1424A">
        <w:rPr>
          <w:rFonts w:ascii="TH SarabunPSK" w:hAnsi="TH SarabunPSK" w:cs="TH SarabunPSK" w:hint="cs"/>
          <w:sz w:val="32"/>
          <w:szCs w:val="32"/>
          <w:cs/>
        </w:rPr>
        <w:t>การดูแลรักษาไม่ใช่แค่การรักษา แต่ทุกภาคส่วนมีส่วนในการดูแลรักษาคนไข้ร่วมกัน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E69EF">
        <w:rPr>
          <w:rFonts w:ascii="TH SarabunPSK" w:hAnsi="TH SarabunPSK" w:cs="TH SarabunPSK" w:hint="cs"/>
          <w:sz w:val="32"/>
          <w:szCs w:val="32"/>
          <w:cs/>
        </w:rPr>
        <w:t xml:space="preserve">สิ่งที่จะทำให้คนไข้คำนึงถึงการรักษา </w:t>
      </w:r>
      <w:r w:rsidR="008E69EF">
        <w:rPr>
          <w:rFonts w:ascii="TH SarabunPSK" w:hAnsi="TH SarabunPSK" w:cs="TH SarabunPSK"/>
          <w:sz w:val="32"/>
          <w:szCs w:val="32"/>
        </w:rPr>
        <w:t>People centered</w:t>
      </w:r>
      <w:r w:rsidR="008E69EF">
        <w:rPr>
          <w:rFonts w:ascii="TH SarabunPSK" w:hAnsi="TH SarabunPSK" w:cs="TH SarabunPSK" w:hint="cs"/>
          <w:sz w:val="32"/>
          <w:szCs w:val="32"/>
          <w:cs/>
        </w:rPr>
        <w:t xml:space="preserve"> ต้องเริ่มจากตัวเรา</w:t>
      </w:r>
      <w:r w:rsidR="00E8665F">
        <w:rPr>
          <w:rFonts w:ascii="TH SarabunPSK" w:hAnsi="TH SarabunPSK" w:cs="TH SarabunPSK"/>
          <w:sz w:val="32"/>
          <w:szCs w:val="32"/>
        </w:rPr>
        <w:t xml:space="preserve"> </w:t>
      </w:r>
      <w:r w:rsidR="008E69EF">
        <w:rPr>
          <w:rFonts w:ascii="TH SarabunPSK" w:hAnsi="TH SarabunPSK" w:cs="TH SarabunPSK" w:hint="cs"/>
          <w:sz w:val="32"/>
          <w:szCs w:val="32"/>
          <w:cs/>
        </w:rPr>
        <w:t>(ในใจคนทำงาน) ที่เรียกว่า คุณธรรมที่อยู่ในใจคนทำงานเพื่อสร้างคุณค่าให้กับผู้อื่น สิ่งที่อยู่ในใจจะทำให้คนไข้ได้รับขึ้นอยู่กับ</w:t>
      </w:r>
      <w:r w:rsidR="008E69EF" w:rsidRPr="000C7F60">
        <w:rPr>
          <w:rFonts w:ascii="TH SarabunPSK" w:hAnsi="TH SarabunPSK" w:cs="TH SarabunPSK"/>
          <w:sz w:val="32"/>
          <w:szCs w:val="32"/>
          <w:cs/>
        </w:rPr>
        <w:t>เรามองคนไข้เป็นแบบไหน เช่น ถ้ามองคนไข้เป็นญาติและดูแลเอาใจใส่ด้วยความรักและการกระทำที่แสดงออกมา คือ “คุณภาพ” ที่บริการคนไข้เหมือนญาติมิตร คุณค่าที่เกิดขึ้นคนไข้รู้สึกว่าได้รับการบริการที่เค้าสัมผัสจับต้องได้</w:t>
      </w:r>
      <w:r w:rsidR="00D562C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0ABB997" w14:textId="6F2BB5A9" w:rsidR="00C87A82" w:rsidRDefault="00C87A82" w:rsidP="00C87A82">
      <w:pPr>
        <w:autoSpaceDE w:val="0"/>
        <w:autoSpaceDN w:val="0"/>
        <w:adjustRightInd w:val="0"/>
        <w:spacing w:after="0"/>
        <w:ind w:right="-46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6238">
        <w:rPr>
          <w:rFonts w:ascii="TH SarabunPSK" w:hAnsi="TH SarabunPSK" w:cs="TH SarabunPSK" w:hint="cs"/>
          <w:sz w:val="32"/>
          <w:szCs w:val="32"/>
          <w:cs/>
        </w:rPr>
        <w:t>สรพ.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316238">
        <w:rPr>
          <w:rFonts w:ascii="TH SarabunPSK" w:hAnsi="TH SarabunPSK" w:cs="TH SarabunPSK" w:hint="cs"/>
          <w:sz w:val="32"/>
          <w:szCs w:val="32"/>
          <w:cs/>
        </w:rPr>
        <w:t>พัฒนาเครื่องมือ</w:t>
      </w:r>
      <w:r w:rsidRPr="00316238">
        <w:rPr>
          <w:rFonts w:ascii="TH SarabunPSK" w:hAnsi="TH SarabunPSK" w:cs="TH SarabunPSK"/>
          <w:sz w:val="32"/>
          <w:szCs w:val="32"/>
          <w:cs/>
        </w:rPr>
        <w:t>การใช้งานโปรแกรมสำหรับโครงการพัฒนาโปรแกรมรับฟังประสบการณ์ผู้ป่วย</w:t>
      </w:r>
      <w:r w:rsidRPr="00316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6238">
        <w:rPr>
          <w:rFonts w:ascii="TH SarabunPSK" w:hAnsi="TH SarabunPSK" w:cs="TH SarabunPSK"/>
          <w:sz w:val="32"/>
          <w:szCs w:val="32"/>
          <w:cs/>
        </w:rPr>
        <w:t>(</w:t>
      </w:r>
      <w:r w:rsidRPr="00316238">
        <w:rPr>
          <w:rFonts w:ascii="TH SarabunPSK" w:hAnsi="TH SarabunPSK" w:cs="TH SarabunPSK"/>
          <w:sz w:val="32"/>
          <w:szCs w:val="32"/>
        </w:rPr>
        <w:t>Patient Experience</w:t>
      </w:r>
      <w:r w:rsidRPr="0031623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เริ่มตั้งแต่ปี </w:t>
      </w:r>
      <w:r>
        <w:rPr>
          <w:rFonts w:ascii="TH SarabunPSK" w:hAnsi="TH SarabunPSK" w:cs="TH SarabunPSK"/>
          <w:sz w:val="32"/>
          <w:szCs w:val="32"/>
        </w:rPr>
        <w:t xml:space="preserve">2562-2564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ช้ในการสำรวจความคิดเห็นขอผู้ป่วยที่มาเข้ารับบริการในสถานพยาบาลได้แสดงความคิดเห็นต่อการให้บริการของบุคลากรทางการแพทย์ ด้านคุณภาพการดูแลรักษา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ด้านระบบบริการ </w:t>
      </w:r>
      <w:r w:rsidRPr="001E3C33">
        <w:rPr>
          <w:rFonts w:ascii="TH SarabunPSK" w:hAnsi="TH SarabunPSK" w:cs="TH SarabunPSK" w:hint="cs"/>
          <w:sz w:val="32"/>
          <w:szCs w:val="32"/>
          <w:cs/>
        </w:rPr>
        <w:t>โดยยึดหลัก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3C33">
        <w:rPr>
          <w:rFonts w:ascii="TH SarabunPSK" w:hAnsi="TH SarabunPSK" w:cs="TH SarabunPSK"/>
          <w:sz w:val="32"/>
          <w:szCs w:val="32"/>
        </w:rPr>
        <w:t>People Center of Care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3C33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935733">
        <w:rPr>
          <w:rFonts w:ascii="TH SarabunPSK" w:hAnsi="TH SarabunPSK" w:cs="TH SarabunPSK" w:hint="cs"/>
          <w:sz w:val="32"/>
          <w:szCs w:val="32"/>
          <w:cs/>
        </w:rPr>
        <w:t>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</w:rPr>
        <w:t xml:space="preserve">Process of care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B7FE8">
        <w:rPr>
          <w:rFonts w:ascii="TH SarabunPSK" w:hAnsi="TH SarabunPSK" w:cs="TH SarabunPSK" w:hint="cs"/>
          <w:sz w:val="32"/>
          <w:szCs w:val="32"/>
          <w:cs/>
        </w:rPr>
        <w:t>คนไข้สามารถดูแลตัวเองได้แล้ว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7FE8">
        <w:rPr>
          <w:rFonts w:ascii="TH SarabunPSK" w:hAnsi="TH SarabunPSK" w:cs="TH SarabunPSK" w:hint="cs"/>
          <w:sz w:val="32"/>
          <w:szCs w:val="32"/>
          <w:cs/>
        </w:rPr>
        <w:t>ยังมีครอบครัว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6B7FE8">
        <w:rPr>
          <w:rFonts w:ascii="TH SarabunPSK" w:hAnsi="TH SarabunPSK" w:cs="TH SarabunPSK" w:hint="cs"/>
          <w:sz w:val="32"/>
          <w:szCs w:val="32"/>
          <w:cs/>
        </w:rPr>
        <w:t>ส่วนร่วมในการดูแล</w:t>
      </w:r>
      <w:r>
        <w:rPr>
          <w:rFonts w:ascii="TH SarabunPSK" w:hAnsi="TH SarabunPSK" w:cs="TH SarabunPSK" w:hint="cs"/>
          <w:sz w:val="32"/>
          <w:szCs w:val="32"/>
          <w:cs/>
        </w:rPr>
        <w:t>คนไข้ให้หายจากโรคได้นอกจากนี้</w:t>
      </w:r>
      <w:r w:rsidRPr="006B7FE8">
        <w:rPr>
          <w:rFonts w:ascii="TH SarabunPSK" w:hAnsi="TH SarabunPSK" w:cs="TH SarabunPSK" w:hint="cs"/>
          <w:sz w:val="32"/>
          <w:szCs w:val="32"/>
          <w:cs/>
        </w:rPr>
        <w:t>ยังมีมิติทางสังคม ชุมชน ยังจำเป็นมีส่วนช่วยในการดูแลสร้างสุขภาวะที่ดีให้กับคนไข้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66FBAD72" w14:textId="77777777" w:rsidR="00C87A82" w:rsidRDefault="00C87A82" w:rsidP="00C87A82">
      <w:pPr>
        <w:autoSpaceDE w:val="0"/>
        <w:autoSpaceDN w:val="0"/>
        <w:adjustRightInd w:val="0"/>
        <w:spacing w:after="0"/>
        <w:ind w:right="-4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A602F65" wp14:editId="09D4448D">
            <wp:extent cx="4494101" cy="1632445"/>
            <wp:effectExtent l="0" t="0" r="1905" b="6350"/>
            <wp:docPr id="40" name="Picture 4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 rotWithShape="1">
                    <a:blip r:embed="rId12"/>
                    <a:srcRect l="2718" t="11425" r="3621" b="24867"/>
                    <a:stretch/>
                  </pic:blipFill>
                  <pic:spPr bwMode="auto">
                    <a:xfrm>
                      <a:off x="0" y="0"/>
                      <a:ext cx="4547060" cy="165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9D537" w14:textId="77777777" w:rsidR="00C87A82" w:rsidRDefault="00C87A82" w:rsidP="00C87A82">
      <w:pPr>
        <w:autoSpaceDE w:val="0"/>
        <w:autoSpaceDN w:val="0"/>
        <w:adjustRightInd w:val="0"/>
        <w:spacing w:after="0"/>
        <w:ind w:right="-188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ระบบการรับฟังเสียงของผู้ป่วย </w:t>
      </w:r>
      <w:r w:rsidRPr="001E3C33">
        <w:rPr>
          <w:rFonts w:ascii="TH SarabunPSK" w:hAnsi="TH SarabunPSK" w:cs="TH SarabunPSK" w:hint="cs"/>
          <w:sz w:val="32"/>
          <w:szCs w:val="32"/>
          <w:cs/>
        </w:rPr>
        <w:t>(</w:t>
      </w:r>
      <w:r w:rsidRPr="001E3C33">
        <w:rPr>
          <w:rFonts w:ascii="TH SarabunPSK" w:hAnsi="TH SarabunPSK" w:cs="TH SarabunPSK"/>
          <w:sz w:val="32"/>
          <w:szCs w:val="32"/>
        </w:rPr>
        <w:t>PEP</w:t>
      </w:r>
      <w:r w:rsidRPr="001E3C3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มีการพัฒนาช่องการสำรวจทำผ่าน </w:t>
      </w:r>
      <w:r>
        <w:rPr>
          <w:rFonts w:ascii="TH SarabunPSK" w:hAnsi="TH SarabunPSK" w:cs="TH SarabunPSK"/>
          <w:sz w:val="32"/>
          <w:szCs w:val="32"/>
        </w:rPr>
        <w:t xml:space="preserve">QR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และมีการให้คะแนนใช้สัญญาลักษณ์ </w:t>
      </w:r>
      <w:r>
        <w:rPr>
          <w:rFonts w:ascii="TH SarabunPSK" w:hAnsi="TH SarabunPSK" w:cs="TH SarabunPSK"/>
          <w:sz w:val="32"/>
          <w:szCs w:val="32"/>
        </w:rPr>
        <w:t xml:space="preserve">Icon Emotion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แทนคำตอบเพื่อช่วยให้ง่ายต่อการตอบและสื่อถึงอานมณ์ของผู้ตอบได้ดีโดยแบบสำรวจแบ่งออกเป็น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ดังนี้ </w:t>
      </w:r>
    </w:p>
    <w:p w14:paraId="25B580EA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50F4F3BB" wp14:editId="60372340">
            <wp:simplePos x="0" y="0"/>
            <wp:positionH relativeFrom="column">
              <wp:posOffset>231775</wp:posOffset>
            </wp:positionH>
            <wp:positionV relativeFrom="paragraph">
              <wp:posOffset>142240</wp:posOffset>
            </wp:positionV>
            <wp:extent cx="2506980" cy="1305560"/>
            <wp:effectExtent l="19050" t="19050" r="26670" b="2794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/>
                    <a:stretch/>
                  </pic:blipFill>
                  <pic:spPr bwMode="auto">
                    <a:xfrm>
                      <a:off x="0" y="0"/>
                      <a:ext cx="2506980" cy="13055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567A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E3B"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031AE" wp14:editId="258EBB7A">
                <wp:simplePos x="0" y="0"/>
                <wp:positionH relativeFrom="column">
                  <wp:posOffset>2628900</wp:posOffset>
                </wp:positionH>
                <wp:positionV relativeFrom="paragraph">
                  <wp:posOffset>64965</wp:posOffset>
                </wp:positionV>
                <wp:extent cx="3877408" cy="1468316"/>
                <wp:effectExtent l="0" t="0" r="0" b="0"/>
                <wp:wrapNone/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5F3CA4-981E-4D9A-916B-A01257F8CCE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77408" cy="14683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2A4D0" w14:textId="77777777" w:rsidR="00C87A82" w:rsidRPr="00C95545" w:rsidRDefault="00C87A82" w:rsidP="00C87A82">
                            <w:pPr>
                              <w:tabs>
                                <w:tab w:val="num" w:pos="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C955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ส่วนที่ </w:t>
                            </w:r>
                            <w:r w:rsidRPr="00C955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C955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ข้อมูลทั่วไป </w:t>
                            </w:r>
                          </w:p>
                          <w:p w14:paraId="01D99F2D" w14:textId="77777777" w:rsidR="00C87A82" w:rsidRPr="00080E3B" w:rsidRDefault="00C87A82" w:rsidP="00C87A8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contextualSpacing/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</w:pPr>
                            <w:r w:rsidRPr="00080E3B"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  <w:t>ระบุเพศผู้ที่เข้ารับบริการที่โรงพยาบาล ชาย หรือ หญิง</w:t>
                            </w:r>
                          </w:p>
                          <w:p w14:paraId="14BC2C22" w14:textId="77777777" w:rsidR="00C87A82" w:rsidRPr="00080E3B" w:rsidRDefault="00C87A82" w:rsidP="00C87A8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contextualSpacing/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</w:rPr>
                            </w:pPr>
                            <w:r w:rsidRPr="00080E3B"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  <w:t>เลือกช่วงอายุ สำหรับผู้ที่เข้ารับบริการที่โรงพยาบาล</w:t>
                            </w:r>
                          </w:p>
                          <w:p w14:paraId="11F5E355" w14:textId="77777777" w:rsidR="00C87A82" w:rsidRPr="00080E3B" w:rsidRDefault="00C87A82" w:rsidP="00C87A8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contextualSpacing/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</w:pPr>
                            <w:r w:rsidRPr="00080E3B"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  <w:t>เลือกระดับการศึกษาของผู้ที่เข้ารับบริการที่โรงพยาบาล</w:t>
                            </w:r>
                          </w:p>
                          <w:p w14:paraId="211EE93B" w14:textId="77777777" w:rsidR="00C87A82" w:rsidRPr="00080E3B" w:rsidRDefault="00C87A82" w:rsidP="00C87A8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contextualSpacing/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</w:pPr>
                            <w:r w:rsidRPr="00080E3B">
                              <w:rPr>
                                <w:rFonts w:ascii="TH SarabunPSK" w:hAnsi="TH SarabunPSK" w:cs="TH SarabunPSK"/>
                                <w:kern w:val="24"/>
                                <w:sz w:val="24"/>
                                <w:cs/>
                              </w:rPr>
                              <w:t>ระบุสิทธิที่เข้ารับการรักษา หากไม่มีที่ระบุไว้ สามารถระบุได้เพิ่มเติมในช่องว่างด้านล่าง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031AE" id="Content Placeholder 2" o:spid="_x0000_s1026" style="position:absolute;left:0;text-align:left;margin-left:207pt;margin-top:5.1pt;width:305.3pt;height:1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" filled="f" stroked="f">
                <o:lock v:ext="edit" grouping="t"/>
                <v:textbox>
                  <w:txbxContent>
                    <w:p w14:paraId="30E2A4D0" w14:textId="77777777" w:rsidR="00C87A82" w:rsidRPr="00C95545" w:rsidRDefault="00C87A82" w:rsidP="00C87A82">
                      <w:pPr>
                        <w:tabs>
                          <w:tab w:val="num" w:pos="720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</w:t>
                      </w:r>
                      <w:r w:rsidRPr="00C9554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ส่วนที่ </w:t>
                      </w:r>
                      <w:r w:rsidRPr="00C9554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  <w:r w:rsidRPr="00C9554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ข้อมูลทั่วไป </w:t>
                      </w:r>
                    </w:p>
                    <w:p w14:paraId="01D99F2D" w14:textId="77777777" w:rsidR="00C87A82" w:rsidRPr="00080E3B" w:rsidRDefault="00C87A82" w:rsidP="00C87A8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contextualSpacing/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</w:pPr>
                      <w:r w:rsidRPr="00080E3B"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  <w:t>ระบุเพศผู้ที่เข้ารับบริการที่โรงพยาบาล ชาย หรือ หญิง</w:t>
                      </w:r>
                    </w:p>
                    <w:p w14:paraId="14BC2C22" w14:textId="77777777" w:rsidR="00C87A82" w:rsidRPr="00080E3B" w:rsidRDefault="00C87A82" w:rsidP="00C87A8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contextualSpacing/>
                        <w:rPr>
                          <w:rFonts w:ascii="TH SarabunPSK" w:hAnsi="TH SarabunPSK" w:cs="TH SarabunPSK"/>
                          <w:kern w:val="24"/>
                          <w:sz w:val="24"/>
                        </w:rPr>
                      </w:pPr>
                      <w:r w:rsidRPr="00080E3B"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  <w:t>เลือกช่วงอายุ สำหรับผู้ที่เข้ารับบริการที่โรงพยาบาล</w:t>
                      </w:r>
                    </w:p>
                    <w:p w14:paraId="11F5E355" w14:textId="77777777" w:rsidR="00C87A82" w:rsidRPr="00080E3B" w:rsidRDefault="00C87A82" w:rsidP="00C87A8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contextualSpacing/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</w:pPr>
                      <w:r w:rsidRPr="00080E3B"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  <w:t>เลือกระดับการศึกษาของผู้ที่เข้ารับบริการที่โรงพยาบาล</w:t>
                      </w:r>
                    </w:p>
                    <w:p w14:paraId="211EE93B" w14:textId="77777777" w:rsidR="00C87A82" w:rsidRPr="00080E3B" w:rsidRDefault="00C87A82" w:rsidP="00C87A8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contextualSpacing/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</w:pPr>
                      <w:r w:rsidRPr="00080E3B">
                        <w:rPr>
                          <w:rFonts w:ascii="TH SarabunPSK" w:hAnsi="TH SarabunPSK" w:cs="TH SarabunPSK"/>
                          <w:kern w:val="24"/>
                          <w:sz w:val="24"/>
                          <w:cs/>
                        </w:rPr>
                        <w:t>ระบุสิทธิที่เข้ารับการรักษา หากไม่มีที่ระบุไว้ สามารถระบุได้เพิ่มเติมในช่องว่างด้านล่าง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3F1F53FE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FE61FF3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bookmarkStart w:id="0" w:name="_Hlk80043591"/>
      <w:bookmarkEnd w:id="0"/>
    </w:p>
    <w:p w14:paraId="2A647D9A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C334BFE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6F74151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6918595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7BE9812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5DCB671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F4FE6F8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6FBAF3EF" wp14:editId="722D1600">
            <wp:simplePos x="0" y="0"/>
            <wp:positionH relativeFrom="column">
              <wp:posOffset>4148815</wp:posOffset>
            </wp:positionH>
            <wp:positionV relativeFrom="paragraph">
              <wp:posOffset>64647</wp:posOffset>
            </wp:positionV>
            <wp:extent cx="1913890" cy="1214120"/>
            <wp:effectExtent l="0" t="0" r="0" b="5080"/>
            <wp:wrapSquare wrapText="bothSides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8283" t="21428" r="55120" b="31697"/>
                    <a:stretch/>
                  </pic:blipFill>
                  <pic:spPr bwMode="auto">
                    <a:xfrm>
                      <a:off x="0" y="0"/>
                      <a:ext cx="1913890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C6A60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F6993C7" w14:textId="41F21C4B" w:rsidR="00C87A82" w:rsidRPr="00C87A82" w:rsidRDefault="00C87A82" w:rsidP="00C87A82">
      <w:pPr>
        <w:spacing w:after="0"/>
        <w:rPr>
          <w:rFonts w:ascii="TH SarabunPSK" w:hAnsi="TH SarabunPSK" w:cs="TH SarabunPSK"/>
          <w:sz w:val="32"/>
          <w:szCs w:val="32"/>
        </w:rPr>
      </w:pPr>
      <w:r w:rsidRPr="00C87A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C87A8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87A82">
        <w:rPr>
          <w:rFonts w:ascii="TH SarabunPSK" w:hAnsi="TH SarabunPSK" w:cs="TH SarabunPSK"/>
          <w:sz w:val="32"/>
          <w:szCs w:val="32"/>
        </w:rPr>
        <w:t xml:space="preserve"> </w:t>
      </w:r>
      <w:r w:rsidRPr="00C87A82">
        <w:rPr>
          <w:rFonts w:ascii="TH SarabunPSK" w:hAnsi="TH SarabunPSK" w:cs="TH SarabunPSK"/>
          <w:sz w:val="32"/>
          <w:szCs w:val="32"/>
          <w:cs/>
        </w:rPr>
        <w:t>แบบสำรวจความพึงพอใจ ในประสบการณ์การให้บริการในโรงพยาบาล</w:t>
      </w:r>
      <w:r w:rsidRPr="00C87A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A82">
        <w:rPr>
          <w:rFonts w:ascii="TH SarabunPSK" w:hAnsi="TH SarabunPSK" w:cs="TH SarabunPSK"/>
          <w:sz w:val="32"/>
          <w:szCs w:val="32"/>
          <w:cs/>
        </w:rPr>
        <w:t>มีคำถามจำนวนทั้งหมด</w:t>
      </w:r>
      <w:r w:rsidRPr="00C87A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A82">
        <w:rPr>
          <w:rFonts w:ascii="TH SarabunPSK" w:hAnsi="TH SarabunPSK" w:cs="TH SarabunPSK"/>
          <w:sz w:val="32"/>
          <w:szCs w:val="32"/>
        </w:rPr>
        <w:t xml:space="preserve">17 </w:t>
      </w:r>
      <w:r w:rsidRPr="00C87A82">
        <w:rPr>
          <w:rFonts w:ascii="TH SarabunPSK" w:hAnsi="TH SarabunPSK" w:cs="TH SarabunPSK"/>
          <w:sz w:val="32"/>
          <w:szCs w:val="32"/>
          <w:cs/>
        </w:rPr>
        <w:t xml:space="preserve">หัวข้อ โดยเลือกตอบจากความพึงพอใจน้อยที่สุด ถึง พอใจมากที่สุด หรือตอบในช่อง </w:t>
      </w:r>
      <w:r w:rsidRPr="00C87A82">
        <w:rPr>
          <w:rFonts w:ascii="TH SarabunPSK" w:hAnsi="TH SarabunPSK" w:cs="TH SarabunPSK"/>
          <w:sz w:val="32"/>
          <w:szCs w:val="32"/>
        </w:rPr>
        <w:t>-</w:t>
      </w:r>
      <w:r w:rsidRPr="00C87A82">
        <w:rPr>
          <w:rFonts w:ascii="TH SarabunPSK" w:hAnsi="TH SarabunPSK" w:cs="TH SarabunPSK"/>
          <w:sz w:val="32"/>
          <w:szCs w:val="32"/>
          <w:cs/>
        </w:rPr>
        <w:t xml:space="preserve"> หากไม่ได้ใช้บริการ</w:t>
      </w:r>
    </w:p>
    <w:p w14:paraId="10572E42" w14:textId="77777777" w:rsidR="00C87A82" w:rsidRPr="00C87A82" w:rsidRDefault="00C87A82" w:rsidP="00C87A8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87A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C87A82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C87A82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ข้อเสนออื่น ๆ</w:t>
      </w:r>
    </w:p>
    <w:p w14:paraId="7B966247" w14:textId="77777777" w:rsidR="00C87A82" w:rsidRDefault="00C87A82" w:rsidP="00C87A82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34548DC" w14:textId="722B94CB" w:rsidR="00C87A82" w:rsidRDefault="00C87A82" w:rsidP="00C87A82">
      <w:pPr>
        <w:autoSpaceDE w:val="0"/>
        <w:autoSpaceDN w:val="0"/>
        <w:adjustRightInd w:val="0"/>
        <w:spacing w:after="0"/>
        <w:ind w:right="-47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592">
        <w:rPr>
          <w:rFonts w:ascii="TH SarabunPSK" w:hAnsi="TH SarabunPSK" w:cs="TH SarabunPSK" w:hint="cs"/>
          <w:sz w:val="32"/>
          <w:szCs w:val="32"/>
          <w:cs/>
        </w:rPr>
        <w:t>ประโยชน์ที่ได้จากการทำสำรวจ เมื่อทำการวิเคราะห์โรงพยาบาลควรดูภาพรวมทั้งหมด</w:t>
      </w:r>
      <w:r w:rsidRPr="00173592">
        <w:rPr>
          <w:rFonts w:ascii="TH SarabunPSK" w:hAnsi="TH SarabunPSK" w:cs="TH SarabunPSK"/>
          <w:sz w:val="32"/>
          <w:szCs w:val="32"/>
        </w:rPr>
        <w:t xml:space="preserve"> </w:t>
      </w:r>
      <w:r w:rsidRPr="00173592">
        <w:rPr>
          <w:rFonts w:ascii="TH SarabunPSK" w:hAnsi="TH SarabunPSK" w:cs="TH SarabunPSK" w:hint="cs"/>
          <w:sz w:val="32"/>
          <w:szCs w:val="32"/>
          <w:cs/>
        </w:rPr>
        <w:t>เลือกคำถามที่มีคะแนนตอบพึงพอใจสูงสุดมาสื่อสารสร้างการเรียนรู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73592">
        <w:rPr>
          <w:rFonts w:ascii="TH SarabunPSK" w:hAnsi="TH SarabunPSK" w:cs="TH SarabunPSK" w:hint="cs"/>
          <w:sz w:val="32"/>
          <w:szCs w:val="32"/>
          <w:cs/>
        </w:rPr>
        <w:t xml:space="preserve"> และค้นหาว่ากระบวนการใดหรือกลุ่มงานใดทำเรื่องดังกล่าวได้ดี สร้าง </w:t>
      </w:r>
      <w:r w:rsidRPr="00173592">
        <w:rPr>
          <w:rFonts w:ascii="TH SarabunPSK" w:hAnsi="TH SarabunPSK" w:cs="TH SarabunPSK"/>
          <w:sz w:val="32"/>
          <w:szCs w:val="32"/>
        </w:rPr>
        <w:t xml:space="preserve">Safety </w:t>
      </w:r>
      <w:r w:rsidRPr="00173592">
        <w:rPr>
          <w:rFonts w:ascii="TH SarabunPSK" w:hAnsi="TH SarabunPSK" w:cs="TH SarabunPSK" w:hint="cs"/>
          <w:sz w:val="32"/>
          <w:szCs w:val="32"/>
          <w:cs/>
        </w:rPr>
        <w:t>เพื่อถอดบทเรียนเป็นแบบอย่าง</w:t>
      </w:r>
      <w:r w:rsidRPr="00173592">
        <w:rPr>
          <w:rFonts w:ascii="TH SarabunPSK" w:hAnsi="TH SarabunPSK" w:cs="TH SarabunPSK"/>
          <w:sz w:val="32"/>
          <w:szCs w:val="32"/>
        </w:rPr>
        <w:t xml:space="preserve"> </w:t>
      </w:r>
      <w:r w:rsidRPr="00173592">
        <w:rPr>
          <w:rFonts w:ascii="TH SarabunPSK" w:hAnsi="TH SarabunPSK" w:cs="TH SarabunPSK" w:hint="cs"/>
          <w:sz w:val="32"/>
          <w:szCs w:val="32"/>
          <w:cs/>
        </w:rPr>
        <w:t xml:space="preserve">และเลือกคำถามที่มีคะแนนพึงพอใจต่ำสุดมาค้นหากระบวนการว่าส่งผให้ </w:t>
      </w:r>
      <w:r w:rsidRPr="00173592">
        <w:rPr>
          <w:rFonts w:ascii="TH SarabunPSK" w:hAnsi="TH SarabunPSK" w:cs="TH SarabunPSK"/>
          <w:sz w:val="32"/>
          <w:szCs w:val="32"/>
        </w:rPr>
        <w:t xml:space="preserve">Patient </w:t>
      </w:r>
      <w:r w:rsidRPr="00173592">
        <w:rPr>
          <w:rFonts w:ascii="TH SarabunPSK" w:hAnsi="TH SarabunPSK" w:cs="TH SarabunPSK" w:hint="cs"/>
          <w:sz w:val="32"/>
          <w:szCs w:val="32"/>
          <w:cs/>
        </w:rPr>
        <w:t xml:space="preserve">ไม่ </w:t>
      </w:r>
      <w:r w:rsidRPr="00173592">
        <w:rPr>
          <w:rFonts w:ascii="TH SarabunPSK" w:hAnsi="TH SarabunPSK" w:cs="TH SarabunPSK"/>
          <w:sz w:val="32"/>
          <w:szCs w:val="32"/>
        </w:rPr>
        <w:t xml:space="preserve">Safety </w:t>
      </w:r>
      <w:r w:rsidRPr="00173592">
        <w:rPr>
          <w:rFonts w:ascii="TH SarabunPSK" w:hAnsi="TH SarabunPSK" w:cs="TH SarabunPSK" w:hint="cs"/>
          <w:sz w:val="32"/>
          <w:szCs w:val="32"/>
          <w:cs/>
        </w:rPr>
        <w:t>อย่างไร สร้างการเรียนรู้ ปรับกระบวนการ จัดลำดับพื้นที่ที่มีคะแนนสูงเป็นพื้นที่ที่ควรส่งเสริมความแข็งแรง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</w:p>
    <w:p w14:paraId="0CF82A8F" w14:textId="77777777" w:rsidR="00C87A82" w:rsidRPr="00736760" w:rsidRDefault="00C87A82" w:rsidP="00C87A82">
      <w:pPr>
        <w:autoSpaceDE w:val="0"/>
        <w:autoSpaceDN w:val="0"/>
        <w:adjustRightInd w:val="0"/>
        <w:spacing w:after="0"/>
        <w:ind w:right="-472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08FE8F" w14:textId="77777777" w:rsidR="00C87A82" w:rsidRPr="00B1228F" w:rsidRDefault="00C87A82" w:rsidP="00C87A82">
      <w:pPr>
        <w:tabs>
          <w:tab w:val="left" w:pos="3630"/>
          <w:tab w:val="left" w:pos="4792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228F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</w:t>
      </w:r>
      <w:r w:rsidRPr="00B1228F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ระบบ </w:t>
      </w:r>
      <w:r w:rsidRPr="00B1228F">
        <w:rPr>
          <w:rFonts w:ascii="TH SarabunPSK" w:hAnsi="TH SarabunPSK" w:cs="TH SarabunPSK"/>
          <w:b/>
          <w:bCs/>
          <w:sz w:val="36"/>
          <w:szCs w:val="36"/>
        </w:rPr>
        <w:t>Patient Experience Survey</w:t>
      </w:r>
    </w:p>
    <w:p w14:paraId="081A773D" w14:textId="77777777" w:rsidR="00C87A82" w:rsidRPr="0079228B" w:rsidRDefault="00C87A82" w:rsidP="00C87A82">
      <w:pPr>
        <w:tabs>
          <w:tab w:val="left" w:pos="3630"/>
        </w:tabs>
        <w:spacing w:after="0"/>
        <w:jc w:val="center"/>
        <w:rPr>
          <w:rFonts w:ascii="TH SarabunPSK" w:hAnsi="TH SarabunPSK" w:cs="TH SarabunPSK"/>
          <w:sz w:val="28"/>
        </w:rPr>
      </w:pPr>
      <w:r w:rsidRPr="0079228B">
        <w:rPr>
          <w:rFonts w:ascii="TH SarabunPSK" w:hAnsi="TH SarabunPSK" w:cs="TH SarabunPSK" w:hint="cs"/>
          <w:sz w:val="28"/>
          <w:cs/>
        </w:rPr>
        <w:t xml:space="preserve">ข้อมูล ณ วันที่ </w:t>
      </w:r>
      <w:r w:rsidRPr="0079228B">
        <w:rPr>
          <w:rFonts w:ascii="TH SarabunPSK" w:hAnsi="TH SarabunPSK" w:cs="TH SarabunPSK"/>
          <w:sz w:val="28"/>
        </w:rPr>
        <w:t xml:space="preserve">30 </w:t>
      </w:r>
      <w:r>
        <w:rPr>
          <w:rFonts w:ascii="TH SarabunPSK" w:hAnsi="TH SarabunPSK" w:cs="TH SarabunPSK" w:hint="cs"/>
          <w:sz w:val="28"/>
          <w:cs/>
        </w:rPr>
        <w:t>กรกฎาคม</w:t>
      </w:r>
      <w:r w:rsidRPr="0079228B">
        <w:rPr>
          <w:rFonts w:ascii="TH SarabunPSK" w:hAnsi="TH SarabunPSK" w:cs="TH SarabunPSK" w:hint="cs"/>
          <w:sz w:val="28"/>
          <w:cs/>
        </w:rPr>
        <w:t xml:space="preserve"> </w:t>
      </w:r>
      <w:r w:rsidRPr="0079228B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/>
          <w:sz w:val="28"/>
        </w:rPr>
        <w:t>4</w:t>
      </w:r>
    </w:p>
    <w:p w14:paraId="7A5D16FA" w14:textId="4ECB4A52" w:rsidR="00C87A82" w:rsidRDefault="00C87A82" w:rsidP="00C87A82">
      <w:pPr>
        <w:tabs>
          <w:tab w:val="left" w:pos="3630"/>
          <w:tab w:val="left" w:pos="4792"/>
        </w:tabs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7EF0CAB" w14:textId="2749794F" w:rsidR="00C87A82" w:rsidRDefault="00C87A82" w:rsidP="00C87A82">
      <w:pPr>
        <w:tabs>
          <w:tab w:val="left" w:pos="3630"/>
          <w:tab w:val="left" w:pos="4792"/>
        </w:tabs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8BF8FCF" wp14:editId="2622C7F6">
            <wp:extent cx="5064942" cy="2596551"/>
            <wp:effectExtent l="0" t="0" r="254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15"/>
                    <a:srcRect l="23324" t="37841" r="22656" b="12905"/>
                    <a:stretch/>
                  </pic:blipFill>
                  <pic:spPr bwMode="auto">
                    <a:xfrm>
                      <a:off x="0" y="0"/>
                      <a:ext cx="5084682" cy="260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AC2D3" w14:textId="67C0F855" w:rsidR="00C87A82" w:rsidRDefault="00C87A82" w:rsidP="00C87A82">
      <w:pPr>
        <w:tabs>
          <w:tab w:val="left" w:pos="3630"/>
          <w:tab w:val="left" w:pos="4792"/>
        </w:tabs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103D35B" w14:textId="77777777" w:rsidR="00C87A82" w:rsidRPr="00C95545" w:rsidRDefault="00C87A82" w:rsidP="00C87A82">
      <w:pPr>
        <w:tabs>
          <w:tab w:val="left" w:pos="3630"/>
          <w:tab w:val="left" w:pos="479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478162" w14:textId="17668F35" w:rsidR="00C87A82" w:rsidRDefault="00C87A82" w:rsidP="00C87A82">
      <w:pPr>
        <w:tabs>
          <w:tab w:val="left" w:pos="363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334003" w14:textId="77777777" w:rsidR="00C87A82" w:rsidRDefault="00C87A82" w:rsidP="00C87A82">
      <w:pPr>
        <w:tabs>
          <w:tab w:val="left" w:pos="363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3B8384" w14:textId="77777777" w:rsidR="00C87A82" w:rsidRPr="00B1228F" w:rsidRDefault="00C87A82" w:rsidP="00C87A82">
      <w:pPr>
        <w:tabs>
          <w:tab w:val="left" w:pos="3630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B1228F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ผลการเปรียบเทียบผลการสำรวจ</w:t>
      </w:r>
      <w:r w:rsidRPr="00B1228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 </w:t>
      </w:r>
      <w:r w:rsidRPr="00B1228F">
        <w:rPr>
          <w:rFonts w:ascii="TH SarabunPSK" w:hAnsi="TH SarabunPSK" w:cs="TH SarabunPSK"/>
          <w:b/>
          <w:bCs/>
          <w:sz w:val="36"/>
          <w:szCs w:val="36"/>
        </w:rPr>
        <w:t>25</w:t>
      </w:r>
      <w:r w:rsidRPr="00B1228F">
        <w:rPr>
          <w:rFonts w:ascii="TH SarabunPSK" w:hAnsi="TH SarabunPSK" w:cs="TH SarabunPSK"/>
          <w:b/>
          <w:bCs/>
          <w:sz w:val="36"/>
          <w:szCs w:val="36"/>
          <w:lang w:val="en-GB"/>
        </w:rPr>
        <w:t>6</w:t>
      </w:r>
      <w:r w:rsidRPr="00B1228F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B1228F">
        <w:rPr>
          <w:rFonts w:ascii="TH SarabunPSK" w:hAnsi="TH SarabunPSK" w:cs="TH SarabunPSK"/>
          <w:b/>
          <w:bCs/>
          <w:sz w:val="36"/>
          <w:szCs w:val="36"/>
          <w:cs/>
        </w:rPr>
        <w:t>เทียบปี</w:t>
      </w:r>
      <w:r w:rsidRPr="00B1228F">
        <w:rPr>
          <w:rFonts w:ascii="TH SarabunPSK" w:hAnsi="TH SarabunPSK" w:cs="TH SarabunPSK" w:hint="cs"/>
          <w:b/>
          <w:bCs/>
          <w:sz w:val="36"/>
          <w:szCs w:val="36"/>
          <w:cs/>
        </w:rPr>
        <w:t>งบ</w:t>
      </w:r>
      <w:r w:rsidRPr="00B1228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B1228F">
        <w:rPr>
          <w:rFonts w:ascii="TH SarabunPSK" w:hAnsi="TH SarabunPSK" w:cs="TH SarabunPSK"/>
          <w:b/>
          <w:bCs/>
          <w:sz w:val="36"/>
          <w:szCs w:val="36"/>
        </w:rPr>
        <w:t>2564</w:t>
      </w:r>
    </w:p>
    <w:p w14:paraId="30311C8C" w14:textId="77777777" w:rsidR="00C87A82" w:rsidRPr="00656ED3" w:rsidRDefault="00C87A82" w:rsidP="00C87A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56ED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656ED3">
        <w:rPr>
          <w:rFonts w:ascii="TH SarabunPSK" w:hAnsi="TH SarabunPSK" w:cs="TH SarabunPSK"/>
          <w:b/>
          <w:bCs/>
          <w:sz w:val="32"/>
          <w:szCs w:val="32"/>
        </w:rPr>
        <w:t xml:space="preserve">2564 </w:t>
      </w:r>
    </w:p>
    <w:p w14:paraId="6720E62C" w14:textId="77777777" w:rsidR="00C87A82" w:rsidRPr="00D06111" w:rsidRDefault="00C87A82" w:rsidP="00C87A8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48F9623" wp14:editId="637F7057">
            <wp:extent cx="5398135" cy="204216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3069" t="21009" r="3620" b="10769"/>
                    <a:stretch/>
                  </pic:blipFill>
                  <pic:spPr bwMode="auto">
                    <a:xfrm>
                      <a:off x="0" y="0"/>
                      <a:ext cx="5425380" cy="205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B127A" w14:textId="77777777" w:rsidR="00C87A82" w:rsidRPr="00656ED3" w:rsidRDefault="00C87A82" w:rsidP="00C87A8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65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B059937" wp14:editId="10D3A422">
            <wp:simplePos x="0" y="0"/>
            <wp:positionH relativeFrom="margin">
              <wp:posOffset>0</wp:posOffset>
            </wp:positionH>
            <wp:positionV relativeFrom="paragraph">
              <wp:posOffset>237099</wp:posOffset>
            </wp:positionV>
            <wp:extent cx="5398477" cy="2036445"/>
            <wp:effectExtent l="0" t="0" r="0" b="1905"/>
            <wp:wrapNone/>
            <wp:docPr id="4" name="Content Placeholder 3" descr="Graphical user interface, application, website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Graphical user interface, application, website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l="19649" t="41426" r="2669" b="18572"/>
                    <a:stretch/>
                  </pic:blipFill>
                  <pic:spPr bwMode="auto">
                    <a:xfrm>
                      <a:off x="0" y="0"/>
                      <a:ext cx="5400145" cy="20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56ED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656ED3">
        <w:rPr>
          <w:rFonts w:ascii="TH SarabunPSK" w:hAnsi="TH SarabunPSK" w:cs="TH SarabunPSK"/>
          <w:b/>
          <w:bCs/>
          <w:sz w:val="32"/>
          <w:szCs w:val="32"/>
        </w:rPr>
        <w:t xml:space="preserve">2563 </w:t>
      </w:r>
    </w:p>
    <w:p w14:paraId="3370D320" w14:textId="77777777" w:rsidR="00C87A82" w:rsidRPr="00D06111" w:rsidRDefault="00C87A82" w:rsidP="00C87A82">
      <w:pPr>
        <w:rPr>
          <w:rFonts w:ascii="TH SarabunPSK" w:hAnsi="TH SarabunPSK" w:cs="TH SarabunPSK"/>
          <w:sz w:val="32"/>
          <w:szCs w:val="32"/>
        </w:rPr>
      </w:pPr>
    </w:p>
    <w:p w14:paraId="3C35AEB9" w14:textId="280F0799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7CCCF1" w14:textId="77777777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8CF1C4F" w14:textId="77777777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C7DC5C2" w14:textId="77777777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0189320" w14:textId="77777777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9D0D89D" w14:textId="77777777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C12DC65" w14:textId="77777777" w:rsidR="009B0B48" w:rsidRDefault="009B0B48" w:rsidP="009B0B4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8DD323E" w14:textId="0B2F8772" w:rsidR="00652DDC" w:rsidRDefault="00652DDC" w:rsidP="00B9381D">
      <w:pPr>
        <w:autoSpaceDE w:val="0"/>
        <w:autoSpaceDN w:val="0"/>
        <w:adjustRightInd w:val="0"/>
        <w:spacing w:after="0"/>
        <w:ind w:right="9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8DFEF19" w14:textId="77777777" w:rsidR="00295E29" w:rsidRDefault="00295E29" w:rsidP="00B9381D">
      <w:pPr>
        <w:autoSpaceDE w:val="0"/>
        <w:autoSpaceDN w:val="0"/>
        <w:adjustRightInd w:val="0"/>
        <w:spacing w:after="0"/>
        <w:ind w:right="9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FB7623" w14:textId="77777777" w:rsidR="00C87A82" w:rsidRDefault="00C87A82" w:rsidP="00081245">
      <w:pPr>
        <w:pStyle w:val="paragraph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14:paraId="33E9E2E6" w14:textId="5CAF7A80" w:rsidR="00081245" w:rsidRDefault="00081245" w:rsidP="0008124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ทำแบบสำรวจ </w:t>
      </w:r>
      <w:r w:rsidRPr="00081245">
        <w:rPr>
          <w:rFonts w:ascii="TH SarabunPSK" w:hAnsi="TH SarabunPSK" w:cs="TH SarabunPSK"/>
          <w:b/>
          <w:bCs/>
          <w:sz w:val="32"/>
          <w:szCs w:val="32"/>
          <w:highlight w:val="yellow"/>
        </w:rPr>
        <w:t>Click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Style w:val="normaltextrun"/>
          <w:rFonts w:ascii="Arial" w:hAnsi="Arial" w:cs="Arial"/>
          <w:sz w:val="32"/>
          <w:szCs w:val="32"/>
        </w:rPr>
        <w:t>Link: </w:t>
      </w:r>
      <w:hyperlink r:id="rId18" w:tgtFrame="_blank" w:history="1">
        <w:r>
          <w:rPr>
            <w:rStyle w:val="normaltextrun"/>
            <w:rFonts w:ascii="Arial" w:hAnsi="Arial" w:cs="Arial"/>
            <w:color w:val="0563C1"/>
            <w:sz w:val="32"/>
            <w:szCs w:val="32"/>
            <w:u w:val="single"/>
          </w:rPr>
          <w:t>https://pex.ha.or.th/</w:t>
        </w:r>
      </w:hyperlink>
      <w:r>
        <w:rPr>
          <w:rStyle w:val="eop"/>
          <w:rFonts w:ascii="Arial" w:hAnsi="Arial" w:cs="Arial"/>
          <w:sz w:val="32"/>
          <w:szCs w:val="32"/>
        </w:rPr>
        <w:t> </w:t>
      </w:r>
      <w:r>
        <w:rPr>
          <w:rFonts w:ascii="Segoe UI" w:hAnsi="Segoe UI" w:cs="Segoe UI"/>
          <w:sz w:val="18"/>
          <w:szCs w:val="18"/>
        </w:rPr>
        <w:t xml:space="preserve"> </w:t>
      </w:r>
    </w:p>
    <w:p w14:paraId="4D78B7F4" w14:textId="77777777" w:rsidR="006A1796" w:rsidRDefault="006A1796" w:rsidP="006A1796">
      <w:pPr>
        <w:pStyle w:val="Default"/>
        <w:tabs>
          <w:tab w:val="left" w:pos="3707"/>
        </w:tabs>
        <w:rPr>
          <w:b/>
          <w:bCs/>
          <w:sz w:val="32"/>
          <w:szCs w:val="32"/>
        </w:rPr>
      </w:pPr>
    </w:p>
    <w:p w14:paraId="5E8F603E" w14:textId="1FE91FE1" w:rsidR="006A1796" w:rsidRDefault="006A1796" w:rsidP="006A1796">
      <w:pPr>
        <w:pStyle w:val="Default"/>
        <w:tabs>
          <w:tab w:val="left" w:pos="3707"/>
        </w:tabs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รายละเอียดเข้าร่วมโครงการฯ </w:t>
      </w:r>
      <w:r>
        <w:rPr>
          <w:b/>
          <w:bCs/>
          <w:sz w:val="32"/>
          <w:szCs w:val="32"/>
        </w:rPr>
        <w:tab/>
      </w:r>
    </w:p>
    <w:p w14:paraId="203EB2FD" w14:textId="2B35F4D7" w:rsidR="00652DDC" w:rsidRPr="006A1796" w:rsidRDefault="006A1796" w:rsidP="006A1796">
      <w:pPr>
        <w:pStyle w:val="Default"/>
        <w:tabs>
          <w:tab w:val="left" w:pos="3707"/>
        </w:tabs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FF0000"/>
          <w:sz w:val="32"/>
          <w:szCs w:val="32"/>
          <w:cs/>
        </w:rPr>
        <w:t xml:space="preserve">(ใส่เพิ่มเติม) </w:t>
      </w:r>
    </w:p>
    <w:p w14:paraId="2DF5D8BA" w14:textId="77777777" w:rsidR="00E7549E" w:rsidRDefault="00E7549E" w:rsidP="00E7549E">
      <w:pPr>
        <w:pStyle w:val="paragraph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สนใจสามารถติดต่อสอบถามได้ที่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4B88122A" w14:textId="77777777" w:rsidR="00E7549E" w:rsidRDefault="00E7549E" w:rsidP="00E7549E">
      <w:pPr>
        <w:pStyle w:val="Footer"/>
        <w:tabs>
          <w:tab w:val="left" w:pos="1134"/>
          <w:tab w:val="left" w:pos="3402"/>
        </w:tabs>
        <w:spacing w:after="0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  <w:lang w:bidi="th-TH"/>
        </w:rPr>
        <w:t>ผู้ประสานงาน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  <w:cs/>
          <w:lang w:bidi="th-TH"/>
        </w:rPr>
        <w:t>นางปิ่นรัตน์ พันธุ์มณี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โทร.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szCs w:val="28"/>
        </w:rPr>
        <w:t>02-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027</w:t>
      </w:r>
      <w:r>
        <w:rPr>
          <w:rFonts w:ascii="TH SarabunPSK" w:hAnsi="TH SarabunPSK" w:cs="TH SarabunPSK" w:hint="cs"/>
          <w:color w:val="000000" w:themeColor="text1"/>
          <w:sz w:val="28"/>
          <w:szCs w:val="28"/>
        </w:rPr>
        <w:t>-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8843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ต่อ </w:t>
      </w:r>
      <w:r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  <w:t>9431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</w:t>
      </w:r>
      <w:r>
        <w:rPr>
          <w:rFonts w:ascii="TH SarabunPSK" w:hAnsi="TH SarabunPSK" w:cs="TH SarabunPSK"/>
          <w:sz w:val="28"/>
          <w:szCs w:val="28"/>
        </w:rPr>
        <w:t xml:space="preserve">Email: </w:t>
      </w:r>
      <w:hyperlink r:id="rId19" w:history="1">
        <w:r>
          <w:rPr>
            <w:rStyle w:val="Hyperlink"/>
            <w:rFonts w:ascii="TH SarabunPSK" w:hAnsi="TH SarabunPSK" w:cs="TH SarabunPSK"/>
            <w:sz w:val="28"/>
            <w:szCs w:val="28"/>
          </w:rPr>
          <w:t>pinrat@ha.or.th</w:t>
        </w:r>
      </w:hyperlink>
    </w:p>
    <w:p w14:paraId="3E2DB0BF" w14:textId="77777777" w:rsidR="00E7549E" w:rsidRDefault="00E7549E" w:rsidP="00E7549E">
      <w:pPr>
        <w:pStyle w:val="Footer"/>
        <w:tabs>
          <w:tab w:val="left" w:pos="1134"/>
          <w:tab w:val="center" w:pos="4536"/>
        </w:tabs>
        <w:spacing w:after="0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  <w:lang w:bidi="th-TH"/>
        </w:rPr>
        <w:t>นางสาวเนตรนภา ปานมน</w:t>
      </w:r>
      <w:r>
        <w:rPr>
          <w:rFonts w:ascii="TH SarabunPSK" w:hAnsi="TH SarabunPSK" w:cs="TH SarabunPSK" w:hint="cs"/>
          <w:color w:val="000000" w:themeColor="text1"/>
          <w:sz w:val="28"/>
          <w:szCs w:val="28"/>
        </w:rPr>
        <w:tab/>
        <w:t xml:space="preserve">     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โทร. 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02-027</w:t>
      </w:r>
      <w:r>
        <w:rPr>
          <w:rFonts w:ascii="TH SarabunPSK" w:hAnsi="TH SarabunPSK" w:cs="TH SarabunPSK" w:hint="cs"/>
          <w:color w:val="000000" w:themeColor="text1"/>
          <w:sz w:val="28"/>
          <w:szCs w:val="28"/>
        </w:rPr>
        <w:t>-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8843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ต่อ </w:t>
      </w:r>
      <w:r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  <w:t>9433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E-mail: netnapa@ha.or.th</w:t>
      </w:r>
    </w:p>
    <w:p w14:paraId="79E260E8" w14:textId="77777777" w:rsidR="00E7549E" w:rsidRDefault="00E7549E" w:rsidP="00E7549E">
      <w:pPr>
        <w:pStyle w:val="Footer"/>
        <w:tabs>
          <w:tab w:val="left" w:pos="1134"/>
          <w:tab w:val="left" w:pos="3402"/>
        </w:tabs>
        <w:spacing w:after="0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นางสาวแพรวพรรณ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ฉัตรทอง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โทร. 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02-027</w:t>
      </w:r>
      <w:r>
        <w:rPr>
          <w:rFonts w:ascii="TH SarabunPSK" w:hAnsi="TH SarabunPSK" w:cs="TH SarabunPSK" w:hint="cs"/>
          <w:color w:val="000000" w:themeColor="text1"/>
          <w:sz w:val="28"/>
          <w:szCs w:val="28"/>
        </w:rPr>
        <w:t>-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8843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ต่อ </w:t>
      </w:r>
      <w:r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  <w:t>9432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Email: </w:t>
      </w:r>
      <w:r>
        <w:rPr>
          <w:rFonts w:ascii="TH SarabunPSK" w:hAnsi="TH SarabunPSK" w:cs="TH SarabunPSK"/>
          <w:sz w:val="28"/>
          <w:szCs w:val="28"/>
        </w:rPr>
        <w:t>preawpun</w:t>
      </w:r>
      <w:hyperlink r:id="rId20" w:history="1">
        <w:r>
          <w:rPr>
            <w:rStyle w:val="Hyperlink"/>
            <w:rFonts w:ascii="TH SarabunPSK" w:hAnsi="TH SarabunPSK" w:cs="TH SarabunPSK"/>
            <w:color w:val="000000" w:themeColor="text1"/>
            <w:sz w:val="28"/>
            <w:szCs w:val="28"/>
          </w:rPr>
          <w:t>@ha.or.th</w:t>
        </w:r>
      </w:hyperlink>
    </w:p>
    <w:p w14:paraId="0A758EB6" w14:textId="77777777" w:rsidR="00B9381D" w:rsidRPr="00E7549E" w:rsidRDefault="00B9381D" w:rsidP="00E7549E">
      <w:pPr>
        <w:autoSpaceDE w:val="0"/>
        <w:autoSpaceDN w:val="0"/>
        <w:adjustRightInd w:val="0"/>
        <w:spacing w:after="0"/>
        <w:ind w:right="95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334C442E" w14:textId="05F53941" w:rsidR="00302045" w:rsidRPr="00CF78A6" w:rsidRDefault="00E7549E" w:rsidP="00CF78A6">
      <w:pPr>
        <w:pStyle w:val="Default"/>
        <w:jc w:val="center"/>
        <w:rPr>
          <w:color w:val="000000" w:themeColor="text1"/>
          <w:sz w:val="32"/>
          <w:szCs w:val="32"/>
          <w:cs/>
        </w:rPr>
      </w:pPr>
      <w:r>
        <w:rPr>
          <w:rFonts w:hint="cs"/>
          <w:color w:val="000000" w:themeColor="text1"/>
          <w:sz w:val="32"/>
          <w:szCs w:val="32"/>
          <w:cs/>
        </w:rPr>
        <w:t xml:space="preserve"> </w:t>
      </w:r>
    </w:p>
    <w:sectPr w:rsidR="00302045" w:rsidRPr="00CF78A6" w:rsidSect="00081245">
      <w:headerReference w:type="default" r:id="rId21"/>
      <w:type w:val="continuous"/>
      <w:pgSz w:w="12240" w:h="15840" w:code="1"/>
      <w:pgMar w:top="709" w:right="1140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35DDD" w14:textId="77777777" w:rsidR="002A5678" w:rsidRDefault="002A5678" w:rsidP="00590471">
      <w:r>
        <w:separator/>
      </w:r>
    </w:p>
  </w:endnote>
  <w:endnote w:type="continuationSeparator" w:id="0">
    <w:p w14:paraId="788AD649" w14:textId="77777777" w:rsidR="002A5678" w:rsidRDefault="002A567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FA65B" w14:textId="77777777" w:rsidR="002A5678" w:rsidRDefault="002A5678" w:rsidP="00590471">
      <w:r>
        <w:separator/>
      </w:r>
    </w:p>
  </w:footnote>
  <w:footnote w:type="continuationSeparator" w:id="0">
    <w:p w14:paraId="0E20CB7E" w14:textId="77777777" w:rsidR="002A5678" w:rsidRDefault="002A567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09B1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5F0D83B" wp14:editId="56330DA2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3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8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9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rgbClr val="8BA20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1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A0A113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P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ieUJgaeBItHkWB5Q&#10;KqKBiUTlWB4mx/KAUhENTCQqx/IwOZaHciwhsHpBOZaHybE8oFRyG5gcy0M5lhB4VVAkmhzLQzmW&#10;EHgaKBJNjuWhHEsIPA0UiSbH8lCOJQSWBsqxPEyO5aEcSwg8DRSJJsfyUI4lBJ4GikSTY3koxxIC&#10;TwNFosmxPJRjCYGngSLR5FgeyrGEwNHgqRxLCLwMhGN5mhzLUzmWEHgayOz8NDmWp3IsIfA0kNn5&#10;aXIsT+VYQuBpIOvEp8mxPJVjCYGngawTny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YH&#10;lEpheULgaaBINDmWB5SKaGAiUTmWh8mxPKBURAMTicqxPEyO5aEcSwisXlCO5WFyLA8oldoGJsfy&#10;UI4lBF4VFIkmx/JQjiUEngaKRJNjeSjHEgJPA0WiybE8lGMJgaWBciwPk2N5KMcSAk8DRaLJsTyU&#10;YwmBp4Ei0eRYHsqxhMDTQJFociwP5VhC4GmgSDQ5lodyLCFwNHgqxxICLwPhWJ4mx/JUjiUEngYy&#10;Oz9NjuWpHEsIPA1kdn6aHMtTOZYQeBqIn/g0OZanciwh8DQQP/Fp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X1gG2W6IrmRkTlsb8Dj/Nd6VblrUDweyVPE4/63x6JWp5+DQ1akLWeBx/lvjCWUmxYLwjF8t+3QZ&#10;PyMwBG+mZPe4477K6VuzIuT6tXHE5fHhLKJk/7U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ba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h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l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Tv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r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vRaJOYaL0sXc6GzhM&#10;6UaC3RbXQWcbnqCxkQS6tggWyiSKVcopMg1lhjzH9qKIqhFvj5zxaRZVnybBbny6ThUtSNwziYA0&#10;yZMv9pmeGyofGYtim7MR7Py00ocTJb8hwFDKlsdoEXkmcYrId/54zYRjIJyErMS65kEalU6ZjKLK&#10;PCloK4WNC6wNWZ1ZX3BPKocq5UN1mBt7xIR0yGK5G3uuuT0Gf6/WrCzlWPM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D++VVsxD+UsPJbCNGj/Y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/FJ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76y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yellow" stroked="f"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c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" fillcolor="#8ba204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E20F6A"/>
    <w:multiLevelType w:val="hybridMultilevel"/>
    <w:tmpl w:val="C79EB2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C6C77"/>
    <w:multiLevelType w:val="hybridMultilevel"/>
    <w:tmpl w:val="9B160044"/>
    <w:lvl w:ilvl="0" w:tplc="89761E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EA66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BC9B5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269D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16366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F4A0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E010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1807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DCE44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14E460E"/>
    <w:multiLevelType w:val="hybridMultilevel"/>
    <w:tmpl w:val="A406F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870A0"/>
    <w:multiLevelType w:val="hybridMultilevel"/>
    <w:tmpl w:val="552E3B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450EE"/>
    <w:multiLevelType w:val="hybridMultilevel"/>
    <w:tmpl w:val="4DECBA4C"/>
    <w:lvl w:ilvl="0" w:tplc="AE3A7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F2"/>
    <w:rsid w:val="00055B72"/>
    <w:rsid w:val="00060042"/>
    <w:rsid w:val="000626B9"/>
    <w:rsid w:val="00081245"/>
    <w:rsid w:val="0008685D"/>
    <w:rsid w:val="00112FD7"/>
    <w:rsid w:val="001253DD"/>
    <w:rsid w:val="00150ABD"/>
    <w:rsid w:val="00173592"/>
    <w:rsid w:val="001F4ABA"/>
    <w:rsid w:val="00221190"/>
    <w:rsid w:val="00222466"/>
    <w:rsid w:val="00236632"/>
    <w:rsid w:val="00251B6A"/>
    <w:rsid w:val="0029260E"/>
    <w:rsid w:val="00295E29"/>
    <w:rsid w:val="002A5678"/>
    <w:rsid w:val="002B04D3"/>
    <w:rsid w:val="002B4549"/>
    <w:rsid w:val="002B66D9"/>
    <w:rsid w:val="00302045"/>
    <w:rsid w:val="00310F17"/>
    <w:rsid w:val="00316238"/>
    <w:rsid w:val="003326CB"/>
    <w:rsid w:val="00376291"/>
    <w:rsid w:val="003763B9"/>
    <w:rsid w:val="00380FD1"/>
    <w:rsid w:val="00383D02"/>
    <w:rsid w:val="00384CE1"/>
    <w:rsid w:val="003A1F42"/>
    <w:rsid w:val="004556D7"/>
    <w:rsid w:val="004C4183"/>
    <w:rsid w:val="004D1467"/>
    <w:rsid w:val="004E158A"/>
    <w:rsid w:val="00535D7A"/>
    <w:rsid w:val="005471D7"/>
    <w:rsid w:val="00565C77"/>
    <w:rsid w:val="0056708E"/>
    <w:rsid w:val="005801E5"/>
    <w:rsid w:val="00590471"/>
    <w:rsid w:val="005D01FA"/>
    <w:rsid w:val="005D45DC"/>
    <w:rsid w:val="00640485"/>
    <w:rsid w:val="00650BDC"/>
    <w:rsid w:val="00652DDC"/>
    <w:rsid w:val="00667BE6"/>
    <w:rsid w:val="006716D8"/>
    <w:rsid w:val="006920F0"/>
    <w:rsid w:val="006A1796"/>
    <w:rsid w:val="006A63DF"/>
    <w:rsid w:val="006C020C"/>
    <w:rsid w:val="006D79A8"/>
    <w:rsid w:val="006E6307"/>
    <w:rsid w:val="007575B6"/>
    <w:rsid w:val="00765E43"/>
    <w:rsid w:val="00793C07"/>
    <w:rsid w:val="007F5B63"/>
    <w:rsid w:val="00803A0A"/>
    <w:rsid w:val="00812313"/>
    <w:rsid w:val="00846CB9"/>
    <w:rsid w:val="008A1E6E"/>
    <w:rsid w:val="008B108C"/>
    <w:rsid w:val="008B1685"/>
    <w:rsid w:val="008C2CFC"/>
    <w:rsid w:val="008E69EF"/>
    <w:rsid w:val="009105CC"/>
    <w:rsid w:val="0091141D"/>
    <w:rsid w:val="00915AC2"/>
    <w:rsid w:val="009475DC"/>
    <w:rsid w:val="00967B93"/>
    <w:rsid w:val="0097776F"/>
    <w:rsid w:val="009B0B48"/>
    <w:rsid w:val="009B591F"/>
    <w:rsid w:val="009E4C81"/>
    <w:rsid w:val="009F6A01"/>
    <w:rsid w:val="00A31B16"/>
    <w:rsid w:val="00A51415"/>
    <w:rsid w:val="00A678C4"/>
    <w:rsid w:val="00AE68A8"/>
    <w:rsid w:val="00B06F2B"/>
    <w:rsid w:val="00B35A6A"/>
    <w:rsid w:val="00B6466C"/>
    <w:rsid w:val="00B76CDA"/>
    <w:rsid w:val="00B9381D"/>
    <w:rsid w:val="00BC4A8A"/>
    <w:rsid w:val="00BF6F1B"/>
    <w:rsid w:val="00C14078"/>
    <w:rsid w:val="00C83A18"/>
    <w:rsid w:val="00C87A82"/>
    <w:rsid w:val="00CC19F8"/>
    <w:rsid w:val="00CC1E8B"/>
    <w:rsid w:val="00CD2321"/>
    <w:rsid w:val="00CE1E3D"/>
    <w:rsid w:val="00CF78A6"/>
    <w:rsid w:val="00D053FA"/>
    <w:rsid w:val="00D26515"/>
    <w:rsid w:val="00D4085B"/>
    <w:rsid w:val="00D562C8"/>
    <w:rsid w:val="00D7336F"/>
    <w:rsid w:val="00DB46D9"/>
    <w:rsid w:val="00E26AED"/>
    <w:rsid w:val="00E475DF"/>
    <w:rsid w:val="00E73AB8"/>
    <w:rsid w:val="00E7549E"/>
    <w:rsid w:val="00E77B5E"/>
    <w:rsid w:val="00E8665F"/>
    <w:rsid w:val="00E90A60"/>
    <w:rsid w:val="00ED47F7"/>
    <w:rsid w:val="00EE7E09"/>
    <w:rsid w:val="00F0223C"/>
    <w:rsid w:val="00F127F2"/>
    <w:rsid w:val="00F1424A"/>
    <w:rsid w:val="00F23B06"/>
    <w:rsid w:val="00F3235D"/>
    <w:rsid w:val="00F509FC"/>
    <w:rsid w:val="00F878BD"/>
    <w:rsid w:val="00F92034"/>
    <w:rsid w:val="00FC6A3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3C58C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customStyle="1" w:styleId="Default">
    <w:name w:val="Default"/>
    <w:rsid w:val="008E69EF"/>
    <w:pPr>
      <w:autoSpaceDE w:val="0"/>
      <w:autoSpaceDN w:val="0"/>
      <w:adjustRightInd w:val="0"/>
      <w:spacing w:after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paragraph" w:customStyle="1" w:styleId="paragraph">
    <w:name w:val="paragraph"/>
    <w:basedOn w:val="Normal"/>
    <w:rsid w:val="00081245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bidi="th-TH"/>
    </w:rPr>
  </w:style>
  <w:style w:type="character" w:customStyle="1" w:styleId="normaltextrun">
    <w:name w:val="normaltextrun"/>
    <w:basedOn w:val="DefaultParagraphFont"/>
    <w:rsid w:val="00081245"/>
  </w:style>
  <w:style w:type="character" w:customStyle="1" w:styleId="eop">
    <w:name w:val="eop"/>
    <w:basedOn w:val="DefaultParagraphFont"/>
    <w:rsid w:val="00081245"/>
  </w:style>
  <w:style w:type="character" w:styleId="Hyperlink">
    <w:name w:val="Hyperlink"/>
    <w:basedOn w:val="DefaultParagraphFont"/>
    <w:uiPriority w:val="99"/>
    <w:semiHidden/>
    <w:unhideWhenUsed/>
    <w:rsid w:val="00E754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pex.ha.or.th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watcharaporn@ha.or.t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pinrat@ha.or.t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tnapa\AppData\Local\Microsoft\Office\16.0\DTS\en-US%7bA0ECCA52-7221-442E-824A-133C9E7686AE%7d\%7bE0EEC218-2D43-4C86-BB83-6B8E0CF24026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{E0EEC218-2D43-4C86-BB83-6B8E0CF24026}tf22746018_win32.dotx</Template>
  <TotalTime>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2021-02-09T08:04:00Z</dcterms:created>
  <dcterms:modified xsi:type="dcterms:W3CDTF">2021-08-18T07:10:00Z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